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C4F04" w:rsidRDefault="00213D27" w:rsidP="00A908E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-799465</wp:posOffset>
                </wp:positionV>
                <wp:extent cx="7315200" cy="22860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F04" w:rsidRDefault="00213D27" w:rsidP="003B4F3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105650" cy="22764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65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4.95pt;margin-top:-62.95pt;width:8in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" filled="f" stroked="f">
                <v:path arrowok="t"/>
                <v:textbox>
                  <w:txbxContent>
                    <w:p w:rsidR="00EC4F04" w:rsidRDefault="00213D27" w:rsidP="003B4F3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105650" cy="22764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5650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4F04" w:rsidRPr="003B4F34" w:rsidRDefault="00EC4F04" w:rsidP="003B4F34"/>
    <w:p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Job Title:</w:t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="00E95763">
        <w:rPr>
          <w:rFonts w:ascii="Calibri" w:hAnsi="Calibri" w:cs="Arial"/>
          <w:b/>
        </w:rPr>
        <w:t xml:space="preserve">NQT </w:t>
      </w:r>
      <w:r w:rsidRPr="00636056">
        <w:rPr>
          <w:rFonts w:ascii="Calibri" w:hAnsi="Calibri" w:cs="Arial"/>
          <w:b/>
        </w:rPr>
        <w:t>Class Teacher</w:t>
      </w:r>
    </w:p>
    <w:p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Hours:</w:t>
      </w:r>
      <w:r w:rsidRPr="00636056"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>Full time</w:t>
      </w:r>
    </w:p>
    <w:p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Contract type:</w:t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  <w:t xml:space="preserve">Fixed Term, </w:t>
      </w:r>
      <w:r w:rsidR="00E95763">
        <w:rPr>
          <w:rFonts w:ascii="Calibri" w:hAnsi="Calibri" w:cs="Arial"/>
          <w:b/>
        </w:rPr>
        <w:t>for one year</w:t>
      </w:r>
      <w:r w:rsidRPr="00636056">
        <w:rPr>
          <w:rFonts w:ascii="Calibri" w:hAnsi="Calibri" w:cs="Arial"/>
          <w:b/>
        </w:rPr>
        <w:t xml:space="preserve"> </w:t>
      </w:r>
    </w:p>
    <w:p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Salary Band:</w:t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>Teachers</w:t>
      </w:r>
      <w:r>
        <w:rPr>
          <w:rFonts w:ascii="Calibri" w:hAnsi="Calibri" w:cs="Arial"/>
          <w:b/>
        </w:rPr>
        <w:t>’</w:t>
      </w:r>
      <w:r w:rsidRPr="00636056">
        <w:rPr>
          <w:rFonts w:ascii="Calibri" w:hAnsi="Calibri" w:cs="Arial"/>
          <w:b/>
        </w:rPr>
        <w:t xml:space="preserve"> Main Scale</w:t>
      </w:r>
    </w:p>
    <w:p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Start Date:</w:t>
      </w:r>
      <w:r w:rsidRPr="00636056"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>September 201</w:t>
      </w:r>
      <w:r w:rsidR="00E95763">
        <w:rPr>
          <w:rFonts w:ascii="Calibri" w:hAnsi="Calibri" w:cs="Arial"/>
          <w:b/>
        </w:rPr>
        <w:t>9</w:t>
      </w:r>
      <w:r w:rsidRPr="00636056">
        <w:rPr>
          <w:rFonts w:ascii="Calibri" w:hAnsi="Calibri" w:cs="Arial"/>
          <w:b/>
        </w:rPr>
        <w:t xml:space="preserve"> </w:t>
      </w:r>
    </w:p>
    <w:p w:rsidR="00EC4F04" w:rsidRPr="00636056" w:rsidRDefault="00EC4F04" w:rsidP="00636056">
      <w:pPr>
        <w:rPr>
          <w:rFonts w:ascii="Calibri" w:hAnsi="Calibri" w:cs="Arial"/>
          <w:b/>
        </w:rPr>
      </w:pPr>
    </w:p>
    <w:p w:rsidR="00EC4F04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 xml:space="preserve">St Mary’s is a happy, successful and inclusive Catholic school. We are looking to appoint a highly motivated, inspirational and committed </w:t>
      </w:r>
      <w:r w:rsidR="00E95763">
        <w:rPr>
          <w:rFonts w:ascii="Calibri" w:hAnsi="Calibri" w:cs="Arial"/>
          <w:sz w:val="22"/>
          <w:szCs w:val="22"/>
        </w:rPr>
        <w:t xml:space="preserve">NQT </w:t>
      </w:r>
      <w:r w:rsidRPr="00636056">
        <w:rPr>
          <w:rFonts w:ascii="Calibri" w:hAnsi="Calibri" w:cs="Arial"/>
          <w:sz w:val="22"/>
          <w:szCs w:val="22"/>
        </w:rPr>
        <w:t>class teacher to join our team from September 201</w:t>
      </w:r>
      <w:r w:rsidR="00E95763">
        <w:rPr>
          <w:rFonts w:ascii="Calibri" w:hAnsi="Calibri" w:cs="Arial"/>
          <w:sz w:val="22"/>
          <w:szCs w:val="22"/>
        </w:rPr>
        <w:t>9</w:t>
      </w:r>
      <w:r w:rsidRPr="00636056">
        <w:rPr>
          <w:rFonts w:ascii="Calibri" w:hAnsi="Calibri" w:cs="Arial"/>
          <w:sz w:val="22"/>
          <w:szCs w:val="22"/>
        </w:rPr>
        <w:t xml:space="preserve">. </w:t>
      </w:r>
    </w:p>
    <w:p w:rsidR="00E95763" w:rsidRPr="00636056" w:rsidRDefault="00E95763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We are looking for someone who will be:</w:t>
      </w:r>
    </w:p>
    <w:p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Committed to creating a stimulating learning environment</w:t>
      </w:r>
    </w:p>
    <w:p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Inspirational in the classroom</w:t>
      </w:r>
    </w:p>
    <w:p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Full of enthusiasm</w:t>
      </w:r>
    </w:p>
    <w:p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Supportive of our Catholic ethos</w:t>
      </w: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The successful candidate will:</w:t>
      </w:r>
    </w:p>
    <w:p w:rsidR="00EC4F04" w:rsidRPr="00636056" w:rsidRDefault="00EC4F04" w:rsidP="00636056">
      <w:pPr>
        <w:numPr>
          <w:ilvl w:val="0"/>
          <w:numId w:val="2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Be an excellent practitioner, with a real commitment to raising achievement and standards</w:t>
      </w:r>
    </w:p>
    <w:p w:rsidR="00EC4F04" w:rsidRPr="00636056" w:rsidRDefault="00EC4F04" w:rsidP="00636056">
      <w:pPr>
        <w:numPr>
          <w:ilvl w:val="0"/>
          <w:numId w:val="2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Have high expectations and have the ability to plan an inspiring, creative curriculum that ensures all children make good or better progress</w:t>
      </w: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We can offer you:</w:t>
      </w:r>
    </w:p>
    <w:p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a school that is striving for excellence</w:t>
      </w:r>
    </w:p>
    <w:p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excellent opportunities for professional development</w:t>
      </w:r>
    </w:p>
    <w:p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polite and enthusiastic pupils, who are eager to learn</w:t>
      </w:r>
    </w:p>
    <w:p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a warm and friendly working environment</w:t>
      </w: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 xml:space="preserve">St Mary’s </w:t>
      </w:r>
      <w:smartTag w:uri="urn:schemas-microsoft-com:office:smarttags" w:element="place">
        <w:smartTag w:uri="urn:schemas-microsoft-com:office:smarttags" w:element="PlaceName">
          <w:r w:rsidRPr="00636056">
            <w:rPr>
              <w:rFonts w:ascii="Calibri" w:hAnsi="Calibri" w:cs="Arial"/>
              <w:sz w:val="22"/>
              <w:szCs w:val="22"/>
            </w:rPr>
            <w:t>Catholic</w:t>
          </w:r>
        </w:smartTag>
        <w:r w:rsidRPr="00636056">
          <w:rPr>
            <w:rFonts w:ascii="Calibri" w:hAnsi="Calibri" w:cs="Arial"/>
            <w:sz w:val="22"/>
            <w:szCs w:val="22"/>
          </w:rPr>
          <w:t xml:space="preserve"> </w:t>
        </w:r>
        <w:smartTag w:uri="urn:schemas-microsoft-com:office:smarttags" w:element="place">
          <w:r w:rsidRPr="00636056">
            <w:rPr>
              <w:rFonts w:ascii="Calibri" w:hAnsi="Calibri" w:cs="Arial"/>
              <w:sz w:val="22"/>
              <w:szCs w:val="22"/>
            </w:rPr>
            <w:t>School</w:t>
          </w:r>
        </w:smartTag>
      </w:smartTag>
      <w:r w:rsidRPr="00636056">
        <w:rPr>
          <w:rFonts w:ascii="Calibri" w:hAnsi="Calibri" w:cs="Arial"/>
          <w:sz w:val="22"/>
          <w:szCs w:val="22"/>
        </w:rPr>
        <w:t xml:space="preserve"> is committed to safeguarding and promoting the welfare of children and expects all staff and volunteers to share this commitment.</w:t>
      </w: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Visits to the school are warmly welcomed and encouraged. For more information, to arrange a visit or request an application pack</w:t>
      </w:r>
      <w:r>
        <w:rPr>
          <w:rFonts w:ascii="Calibri" w:hAnsi="Calibri" w:cs="Arial"/>
          <w:sz w:val="22"/>
          <w:szCs w:val="22"/>
        </w:rPr>
        <w:t>,</w:t>
      </w:r>
      <w:r w:rsidRPr="00636056">
        <w:rPr>
          <w:rFonts w:ascii="Calibri" w:hAnsi="Calibri" w:cs="Arial"/>
          <w:sz w:val="22"/>
          <w:szCs w:val="22"/>
        </w:rPr>
        <w:t xml:space="preserve"> please contact the Office on 01273 418416 or email </w:t>
      </w:r>
      <w:hyperlink r:id="rId7" w:history="1">
        <w:r w:rsidRPr="00636056">
          <w:rPr>
            <w:rStyle w:val="Hyperlink"/>
            <w:rFonts w:ascii="Calibri" w:hAnsi="Calibri" w:cs="Arial"/>
            <w:sz w:val="22"/>
            <w:szCs w:val="22"/>
          </w:rPr>
          <w:t>office@stmarys.brighton-hove.sch.uk</w:t>
        </w:r>
      </w:hyperlink>
      <w:r w:rsidRPr="00636056">
        <w:rPr>
          <w:rFonts w:ascii="Calibri" w:hAnsi="Calibri" w:cs="Arial"/>
          <w:sz w:val="22"/>
          <w:szCs w:val="22"/>
        </w:rPr>
        <w:t>. We look forward to hearing from you.</w:t>
      </w: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Applications must be made on CES (Catholic Education Service) Application forms.</w:t>
      </w:r>
    </w:p>
    <w:p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:rsidR="00EC4F04" w:rsidRPr="00636056" w:rsidRDefault="00EC4F04" w:rsidP="00636056">
      <w:pPr>
        <w:rPr>
          <w:rFonts w:ascii="Calibri" w:hAnsi="Calibri" w:cs="Arial"/>
          <w:b/>
          <w:sz w:val="22"/>
          <w:szCs w:val="22"/>
        </w:rPr>
      </w:pPr>
      <w:r w:rsidRPr="00636056">
        <w:rPr>
          <w:rFonts w:ascii="Calibri" w:hAnsi="Calibri" w:cs="Arial"/>
          <w:b/>
          <w:sz w:val="22"/>
          <w:szCs w:val="22"/>
        </w:rPr>
        <w:t xml:space="preserve">Closing date: </w:t>
      </w:r>
      <w:r w:rsidRPr="00636056">
        <w:rPr>
          <w:rFonts w:ascii="Calibri" w:hAnsi="Calibri" w:cs="Arial"/>
          <w:b/>
          <w:sz w:val="22"/>
          <w:szCs w:val="22"/>
        </w:rPr>
        <w:tab/>
      </w:r>
      <w:r w:rsidR="00E77DC2">
        <w:rPr>
          <w:rFonts w:ascii="Calibri" w:hAnsi="Calibri" w:cs="Arial"/>
          <w:b/>
          <w:sz w:val="22"/>
          <w:szCs w:val="22"/>
        </w:rPr>
        <w:t>Tuesday 30</w:t>
      </w:r>
      <w:r w:rsidR="00E77DC2" w:rsidRPr="00E77DC2">
        <w:rPr>
          <w:rFonts w:ascii="Calibri" w:hAnsi="Calibri" w:cs="Arial"/>
          <w:b/>
          <w:sz w:val="22"/>
          <w:szCs w:val="22"/>
          <w:vertAlign w:val="superscript"/>
        </w:rPr>
        <w:t>th</w:t>
      </w:r>
      <w:r w:rsidR="00E77DC2">
        <w:rPr>
          <w:rFonts w:ascii="Calibri" w:hAnsi="Calibri" w:cs="Arial"/>
          <w:b/>
          <w:sz w:val="22"/>
          <w:szCs w:val="22"/>
        </w:rPr>
        <w:t xml:space="preserve"> April 2019</w:t>
      </w:r>
      <w:r w:rsidRPr="00636056">
        <w:rPr>
          <w:rFonts w:ascii="Calibri" w:hAnsi="Calibri" w:cs="Arial"/>
          <w:b/>
          <w:sz w:val="22"/>
          <w:szCs w:val="22"/>
        </w:rPr>
        <w:tab/>
      </w:r>
    </w:p>
    <w:p w:rsidR="00EC4F04" w:rsidRPr="00636056" w:rsidRDefault="00EC4F04" w:rsidP="00636056">
      <w:pPr>
        <w:rPr>
          <w:rFonts w:ascii="Calibri" w:hAnsi="Calibri" w:cs="Arial"/>
          <w:b/>
          <w:sz w:val="22"/>
          <w:szCs w:val="22"/>
        </w:rPr>
      </w:pPr>
      <w:r w:rsidRPr="00636056">
        <w:rPr>
          <w:rFonts w:ascii="Calibri" w:hAnsi="Calibri" w:cs="Arial"/>
          <w:b/>
          <w:sz w:val="22"/>
          <w:szCs w:val="22"/>
        </w:rPr>
        <w:t>Interview date:</w:t>
      </w:r>
      <w:r w:rsidRPr="00636056">
        <w:rPr>
          <w:rFonts w:ascii="Calibri" w:hAnsi="Calibri" w:cs="Arial"/>
          <w:b/>
          <w:sz w:val="22"/>
          <w:szCs w:val="22"/>
        </w:rPr>
        <w:tab/>
      </w:r>
      <w:r w:rsidR="00E77DC2">
        <w:rPr>
          <w:rFonts w:ascii="Calibri" w:hAnsi="Calibri" w:cs="Arial"/>
          <w:b/>
          <w:sz w:val="22"/>
          <w:szCs w:val="22"/>
        </w:rPr>
        <w:t>Wednesday 8</w:t>
      </w:r>
      <w:r w:rsidR="00E77DC2" w:rsidRPr="00E77DC2">
        <w:rPr>
          <w:rFonts w:ascii="Calibri" w:hAnsi="Calibri" w:cs="Arial"/>
          <w:b/>
          <w:sz w:val="22"/>
          <w:szCs w:val="22"/>
          <w:vertAlign w:val="superscript"/>
        </w:rPr>
        <w:t>th</w:t>
      </w:r>
      <w:r w:rsidR="00E77DC2">
        <w:rPr>
          <w:rFonts w:ascii="Calibri" w:hAnsi="Calibri" w:cs="Arial"/>
          <w:b/>
          <w:sz w:val="22"/>
          <w:szCs w:val="22"/>
        </w:rPr>
        <w:t xml:space="preserve"> May 2019</w:t>
      </w:r>
      <w:r w:rsidRPr="00636056">
        <w:rPr>
          <w:rFonts w:ascii="Calibri" w:hAnsi="Calibri" w:cs="Arial"/>
          <w:b/>
          <w:sz w:val="22"/>
          <w:szCs w:val="22"/>
        </w:rPr>
        <w:tab/>
        <w:t xml:space="preserve"> </w:t>
      </w:r>
    </w:p>
    <w:p w:rsidR="00EC4F04" w:rsidRPr="00636056" w:rsidRDefault="00EC4F04" w:rsidP="003B4F34">
      <w:pPr>
        <w:tabs>
          <w:tab w:val="left" w:pos="2789"/>
        </w:tabs>
        <w:rPr>
          <w:rFonts w:ascii="Calibri" w:hAnsi="Calibri"/>
          <w:sz w:val="22"/>
          <w:szCs w:val="22"/>
        </w:rPr>
      </w:pPr>
    </w:p>
    <w:sectPr w:rsidR="00EC4F04" w:rsidRPr="00636056" w:rsidSect="0090095C">
      <w:pgSz w:w="11900" w:h="16840"/>
      <w:pgMar w:top="567" w:right="1128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F2071"/>
    <w:multiLevelType w:val="hybridMultilevel"/>
    <w:tmpl w:val="7F56A200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9CD48D9"/>
    <w:multiLevelType w:val="hybridMultilevel"/>
    <w:tmpl w:val="CE46D3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667B4"/>
    <w:multiLevelType w:val="hybridMultilevel"/>
    <w:tmpl w:val="BB94A9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8E8"/>
    <w:rsid w:val="00084C45"/>
    <w:rsid w:val="0021197D"/>
    <w:rsid w:val="00213D27"/>
    <w:rsid w:val="002E67B2"/>
    <w:rsid w:val="003402A5"/>
    <w:rsid w:val="00365EBB"/>
    <w:rsid w:val="003B4F34"/>
    <w:rsid w:val="003F3FCA"/>
    <w:rsid w:val="004B58D3"/>
    <w:rsid w:val="0052684B"/>
    <w:rsid w:val="005552DC"/>
    <w:rsid w:val="00600AF3"/>
    <w:rsid w:val="00636056"/>
    <w:rsid w:val="00700B6D"/>
    <w:rsid w:val="00795079"/>
    <w:rsid w:val="0090095C"/>
    <w:rsid w:val="009948D9"/>
    <w:rsid w:val="00A54124"/>
    <w:rsid w:val="00A908E8"/>
    <w:rsid w:val="00BA5176"/>
    <w:rsid w:val="00C278B1"/>
    <w:rsid w:val="00C416BB"/>
    <w:rsid w:val="00CE3478"/>
    <w:rsid w:val="00DC3B53"/>
    <w:rsid w:val="00E75BB5"/>
    <w:rsid w:val="00E77DC2"/>
    <w:rsid w:val="00E900C3"/>
    <w:rsid w:val="00E95763"/>
    <w:rsid w:val="00EC4F04"/>
    <w:rsid w:val="00F32313"/>
    <w:rsid w:val="00F7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1CAD042A-2184-407E-A6C3-54F3E570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F3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B4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4F3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63605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fice@stmarys.brighton-hove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FC10F08D</Template>
  <TotalTime>0</TotalTime>
  <Pages>1</Pages>
  <Words>237</Words>
  <Characters>1406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Liberata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Davis</dc:creator>
  <cp:keywords/>
  <dc:description/>
  <cp:lastModifiedBy>Giulie Ankers</cp:lastModifiedBy>
  <cp:revision>2</cp:revision>
  <dcterms:created xsi:type="dcterms:W3CDTF">2019-04-10T16:13:00Z</dcterms:created>
  <dcterms:modified xsi:type="dcterms:W3CDTF">2019-04-10T16:13:00Z</dcterms:modified>
</cp:coreProperties>
</file>